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BFA" w:rsidRDefault="00832BFA" w:rsidP="00C62210">
      <w:pPr>
        <w:spacing w:line="360" w:lineRule="auto"/>
        <w:ind w:firstLine="0"/>
        <w:jc w:val="center"/>
        <w:rPr>
          <w:rFonts w:eastAsia="Times New Roman" w:cs="Arial"/>
          <w:b/>
          <w:szCs w:val="24"/>
          <w:lang w:val="es-ES" w:eastAsia="es-ES"/>
        </w:rPr>
      </w:pPr>
    </w:p>
    <w:p w:rsidR="00C62210" w:rsidRPr="00C62210" w:rsidRDefault="00C62210" w:rsidP="00C62210">
      <w:pPr>
        <w:spacing w:line="360" w:lineRule="auto"/>
        <w:ind w:firstLine="0"/>
        <w:jc w:val="center"/>
        <w:rPr>
          <w:rFonts w:eastAsia="Times New Roman" w:cs="Arial"/>
          <w:b/>
          <w:szCs w:val="24"/>
          <w:lang w:val="es-ES" w:eastAsia="es-ES"/>
        </w:rPr>
      </w:pPr>
      <w:r w:rsidRPr="00C62210">
        <w:rPr>
          <w:rFonts w:eastAsia="Times New Roman" w:cs="Arial"/>
          <w:b/>
          <w:szCs w:val="24"/>
          <w:lang w:val="es-ES" w:eastAsia="es-ES"/>
        </w:rPr>
        <w:t>ESTRUCTURA PARA LA PRESENTACIÓN DEL INFORME FINAL DE LA PROPUESTA</w:t>
      </w:r>
      <w:r w:rsidR="00011EF8">
        <w:rPr>
          <w:rFonts w:eastAsia="Times New Roman" w:cs="Arial"/>
          <w:b/>
          <w:szCs w:val="24"/>
          <w:lang w:val="es-ES" w:eastAsia="es-ES"/>
        </w:rPr>
        <w:t xml:space="preserve"> DE SOLUCIÓN</w:t>
      </w:r>
    </w:p>
    <w:p w:rsidR="00C62210" w:rsidRPr="00C62210" w:rsidRDefault="00C62210" w:rsidP="00C62210">
      <w:pPr>
        <w:rPr>
          <w:lang w:val="es-ES" w:eastAsia="es-ES"/>
        </w:rPr>
      </w:pP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>El Informe Final de la Propuesta</w:t>
      </w:r>
      <w:r w:rsidR="00011EF8">
        <w:rPr>
          <w:lang w:val="es-ES" w:eastAsia="es-ES"/>
        </w:rPr>
        <w:t xml:space="preserve"> de Solución</w:t>
      </w:r>
      <w:bookmarkStart w:id="0" w:name="_GoBack"/>
      <w:bookmarkEnd w:id="0"/>
      <w:r w:rsidRPr="00C62210">
        <w:rPr>
          <w:lang w:val="es-ES" w:eastAsia="es-ES"/>
        </w:rPr>
        <w:t xml:space="preserve"> deberá ser entregado en el formato que se plantea en este documento. Este informe se entregará en formato digital (WORD y PDF) deberá usarse el tipo de letra Arial, tamaño 12, a espacio y medio entre líneas y dos espacios entre párrafos. </w:t>
      </w:r>
    </w:p>
    <w:p w:rsidR="00C62210" w:rsidRPr="00C62210" w:rsidRDefault="00C62210" w:rsidP="00C62210">
      <w:pPr>
        <w:rPr>
          <w:lang w:val="es-ES" w:eastAsia="es-ES"/>
        </w:rPr>
      </w:pPr>
    </w:p>
    <w:p w:rsidR="00C62210" w:rsidRPr="00C62210" w:rsidRDefault="00C62210" w:rsidP="00C62210">
      <w:pPr>
        <w:spacing w:line="360" w:lineRule="auto"/>
        <w:ind w:left="720" w:firstLine="0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CARÁTULA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Título de la Propuesta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Institución que propone el Desafío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Desafío Planteado Al Que Responde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szCs w:val="24"/>
          <w:lang w:val="es-MX"/>
        </w:rPr>
        <w:t>Dominio científico-tecnológico-humanista en el que se enmarca la investigación.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Objetivo de Desarrollo Sostenible</w:t>
      </w:r>
      <w:r w:rsidRPr="00C62210">
        <w:rPr>
          <w:rFonts w:eastAsia="Times New Roman" w:cs="Arial"/>
          <w:bCs/>
          <w:iCs/>
          <w:szCs w:val="24"/>
          <w:lang w:val="es-MX"/>
        </w:rPr>
        <w:t xml:space="preserve"> al que aporta la investigación.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Nombres y apellidos completos de los integrantes.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Facultad y Carrera a la que pertenecen.</w:t>
      </w:r>
    </w:p>
    <w:p w:rsidR="00C62210" w:rsidRPr="00C62210" w:rsidRDefault="00C62210" w:rsidP="00C62210">
      <w:pPr>
        <w:numPr>
          <w:ilvl w:val="0"/>
          <w:numId w:val="14"/>
        </w:numPr>
        <w:spacing w:line="360" w:lineRule="auto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Cs/>
          <w:iCs/>
          <w:szCs w:val="24"/>
          <w:lang w:val="es-ES_tradnl"/>
        </w:rPr>
        <w:t>Nombres y apellidos completos del tutor</w:t>
      </w:r>
    </w:p>
    <w:p w:rsidR="00C62210" w:rsidRPr="00C62210" w:rsidRDefault="00C62210" w:rsidP="00C62210">
      <w:pPr>
        <w:spacing w:line="360" w:lineRule="auto"/>
        <w:ind w:firstLine="0"/>
        <w:rPr>
          <w:rFonts w:eastAsia="Times New Roman" w:cs="Arial"/>
          <w:b/>
          <w:bCs/>
          <w:iCs/>
          <w:szCs w:val="24"/>
          <w:lang w:val="es-ES" w:eastAsia="es-ES"/>
        </w:rPr>
      </w:pPr>
    </w:p>
    <w:p w:rsidR="00C62210" w:rsidRPr="00C62210" w:rsidRDefault="00C62210" w:rsidP="00C62210">
      <w:pPr>
        <w:spacing w:line="360" w:lineRule="auto"/>
        <w:ind w:left="720" w:firstLine="0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ÍNDICE</w:t>
      </w: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 xml:space="preserve">Tabla de contenidos detallando las páginas correspondientes. </w:t>
      </w:r>
    </w:p>
    <w:p w:rsidR="00C62210" w:rsidRPr="00C62210" w:rsidRDefault="00C62210" w:rsidP="00C62210">
      <w:pPr>
        <w:rPr>
          <w:lang w:val="es-ES_tradnl"/>
        </w:rPr>
      </w:pPr>
      <w:r w:rsidRPr="00C62210">
        <w:rPr>
          <w:lang w:val="es-ES_tradnl"/>
        </w:rPr>
        <w:t>Apéndices (de existir: tablas y figuras).</w:t>
      </w:r>
    </w:p>
    <w:p w:rsidR="00C62210" w:rsidRDefault="00C62210" w:rsidP="00C62210">
      <w:pPr>
        <w:rPr>
          <w:lang w:val="es-ES_tradnl" w:eastAsia="es-ES"/>
        </w:rPr>
      </w:pPr>
    </w:p>
    <w:p w:rsidR="00C62210" w:rsidRDefault="00C62210" w:rsidP="00C62210">
      <w:pPr>
        <w:rPr>
          <w:lang w:val="es-ES_tradnl" w:eastAsia="es-ES"/>
        </w:rPr>
      </w:pPr>
    </w:p>
    <w:p w:rsidR="00C62210" w:rsidRPr="00C62210" w:rsidRDefault="00C62210" w:rsidP="00C62210">
      <w:pPr>
        <w:rPr>
          <w:lang w:val="es-ES_tradnl" w:eastAsia="es-ES"/>
        </w:rPr>
      </w:pPr>
    </w:p>
    <w:p w:rsidR="00C62210" w:rsidRPr="00C62210" w:rsidRDefault="00C62210" w:rsidP="00C62210">
      <w:pPr>
        <w:spacing w:line="360" w:lineRule="auto"/>
        <w:ind w:left="720" w:firstLine="0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RESUMEN/PALABRAS CLAVE</w:t>
      </w: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>(Escrito en un único párrafo, a un espacio entre líneas, en español e inglés, máximo 150 palabras).</w:t>
      </w: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>Debe incluir:</w:t>
      </w:r>
    </w:p>
    <w:p w:rsidR="00C62210" w:rsidRPr="00C62210" w:rsidRDefault="00C62210" w:rsidP="00C62210">
      <w:pPr>
        <w:pStyle w:val="Prrafodelista"/>
        <w:numPr>
          <w:ilvl w:val="0"/>
          <w:numId w:val="19"/>
        </w:numPr>
        <w:rPr>
          <w:lang w:val="es-ES_tradnl"/>
        </w:rPr>
      </w:pPr>
      <w:r w:rsidRPr="00C62210">
        <w:rPr>
          <w:lang w:val="es-ES_tradnl"/>
        </w:rPr>
        <w:t>Objetivo general.</w:t>
      </w:r>
    </w:p>
    <w:p w:rsidR="00C62210" w:rsidRPr="00C62210" w:rsidRDefault="00C62210" w:rsidP="00C62210">
      <w:pPr>
        <w:pStyle w:val="Prrafodelista"/>
        <w:numPr>
          <w:ilvl w:val="0"/>
          <w:numId w:val="19"/>
        </w:numPr>
        <w:rPr>
          <w:lang w:val="es-ES_tradnl"/>
        </w:rPr>
      </w:pPr>
      <w:r w:rsidRPr="00C62210">
        <w:rPr>
          <w:lang w:val="es-ES_tradnl"/>
        </w:rPr>
        <w:t>Metodología utilizada.</w:t>
      </w:r>
    </w:p>
    <w:p w:rsidR="00C62210" w:rsidRPr="00C62210" w:rsidRDefault="00C62210" w:rsidP="00C62210">
      <w:pPr>
        <w:pStyle w:val="Prrafodelista"/>
        <w:numPr>
          <w:ilvl w:val="0"/>
          <w:numId w:val="19"/>
        </w:numPr>
        <w:rPr>
          <w:lang w:val="es-ES_tradnl"/>
        </w:rPr>
      </w:pPr>
      <w:r w:rsidRPr="00C62210">
        <w:rPr>
          <w:lang w:val="es-ES_tradnl"/>
        </w:rPr>
        <w:t>Resultados.</w:t>
      </w: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>Las palabras clave deberán ser máximo 3.</w:t>
      </w:r>
    </w:p>
    <w:p w:rsidR="00C62210" w:rsidRPr="00C62210" w:rsidRDefault="00C62210" w:rsidP="00C62210">
      <w:pPr>
        <w:rPr>
          <w:lang w:val="es-ES" w:eastAsia="es-ES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INTRODUCCIÓN (JUSTIFICACIÓN)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Es la descripción de lo que se conoce y lo que se desconoce sobre la problemática, y la contribución de la propuesta para el área del conocimiento en la cual se lo aplica.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Detallar el aporte nuevo o único que sus resultados generarán en el futuro. La introducción debe contener:</w:t>
      </w:r>
    </w:p>
    <w:p w:rsidR="00C62210" w:rsidRPr="00C62210" w:rsidRDefault="00C62210" w:rsidP="00C62210">
      <w:pPr>
        <w:pStyle w:val="Prrafodelista"/>
        <w:numPr>
          <w:ilvl w:val="0"/>
          <w:numId w:val="20"/>
        </w:numPr>
        <w:rPr>
          <w:lang w:val="es-EC"/>
        </w:rPr>
      </w:pPr>
      <w:r w:rsidRPr="00C62210">
        <w:rPr>
          <w:u w:val="single"/>
          <w:lang w:val="es-EC"/>
        </w:rPr>
        <w:t>Novedad y originalidad</w:t>
      </w:r>
      <w:r w:rsidRPr="00C62210">
        <w:rPr>
          <w:lang w:val="es-EC"/>
        </w:rPr>
        <w:t xml:space="preserve"> de la propuesta</w:t>
      </w:r>
    </w:p>
    <w:p w:rsidR="00C62210" w:rsidRPr="00C62210" w:rsidRDefault="00C62210" w:rsidP="00C62210">
      <w:pPr>
        <w:pStyle w:val="Prrafodelista"/>
        <w:numPr>
          <w:ilvl w:val="0"/>
          <w:numId w:val="20"/>
        </w:numPr>
        <w:rPr>
          <w:lang w:val="es-EC"/>
        </w:rPr>
      </w:pPr>
      <w:r w:rsidRPr="00C62210">
        <w:rPr>
          <w:u w:val="single"/>
          <w:lang w:val="es-EC"/>
        </w:rPr>
        <w:t>Importancia</w:t>
      </w:r>
      <w:r w:rsidRPr="00C62210">
        <w:rPr>
          <w:lang w:val="es-EC"/>
        </w:rPr>
        <w:t>: los resultados esperados deben constituir un aporte a la Institución en un área del conocimiento</w:t>
      </w:r>
    </w:p>
    <w:p w:rsidR="00C62210" w:rsidRPr="00C62210" w:rsidRDefault="00C62210" w:rsidP="00C62210">
      <w:pPr>
        <w:pStyle w:val="Prrafodelista"/>
        <w:numPr>
          <w:ilvl w:val="0"/>
          <w:numId w:val="20"/>
        </w:numPr>
        <w:rPr>
          <w:lang w:val="es-EC"/>
        </w:rPr>
      </w:pPr>
      <w:r w:rsidRPr="00C62210">
        <w:rPr>
          <w:u w:val="single"/>
          <w:lang w:val="es-EC"/>
        </w:rPr>
        <w:t>Interés</w:t>
      </w:r>
      <w:r w:rsidRPr="00C62210">
        <w:rPr>
          <w:lang w:val="es-EC"/>
        </w:rPr>
        <w:t>: beneficiarios directos e indirectos de la propuesta</w:t>
      </w:r>
    </w:p>
    <w:p w:rsidR="00C62210" w:rsidRPr="00C62210" w:rsidRDefault="00C62210" w:rsidP="00C62210">
      <w:pPr>
        <w:pStyle w:val="Prrafodelista"/>
        <w:numPr>
          <w:ilvl w:val="0"/>
          <w:numId w:val="20"/>
        </w:numPr>
        <w:rPr>
          <w:lang w:val="es-EC"/>
        </w:rPr>
      </w:pPr>
      <w:r w:rsidRPr="00C62210">
        <w:rPr>
          <w:u w:val="single"/>
          <w:lang w:val="es-EC"/>
        </w:rPr>
        <w:lastRenderedPageBreak/>
        <w:t>Precisión</w:t>
      </w:r>
      <w:r w:rsidRPr="00C62210">
        <w:rPr>
          <w:lang w:val="es-EC"/>
        </w:rPr>
        <w:t>: para facilitar la evaluación de los objetivos y de los resultados esperados.</w:t>
      </w:r>
    </w:p>
    <w:p w:rsidR="00C62210" w:rsidRPr="00C62210" w:rsidRDefault="00C62210" w:rsidP="00C62210">
      <w:pPr>
        <w:rPr>
          <w:rFonts w:eastAsia="Times New Roman"/>
          <w:kern w:val="36"/>
          <w:lang w:val="es-EC" w:eastAsia="es-EC"/>
        </w:rPr>
      </w:pPr>
    </w:p>
    <w:p w:rsidR="00C62210" w:rsidRPr="00C62210" w:rsidRDefault="00C62210" w:rsidP="00C62210">
      <w:p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 xml:space="preserve">Se deben incluir investigaciones relacionadas, de los últimos cinco años, que aparezcan en publicaciones arbitradas, que pueden ser: </w:t>
      </w:r>
    </w:p>
    <w:p w:rsidR="00C62210" w:rsidRPr="00C62210" w:rsidRDefault="00C62210" w:rsidP="00C62210">
      <w:pPr>
        <w:pStyle w:val="Prrafodelista"/>
        <w:numPr>
          <w:ilvl w:val="0"/>
          <w:numId w:val="21"/>
        </w:num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>Artículos de revistas indexadas.</w:t>
      </w:r>
    </w:p>
    <w:p w:rsidR="00C62210" w:rsidRPr="00C62210" w:rsidRDefault="00C62210" w:rsidP="00C62210">
      <w:pPr>
        <w:pStyle w:val="Prrafodelista"/>
        <w:numPr>
          <w:ilvl w:val="0"/>
          <w:numId w:val="21"/>
        </w:num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>Tesis y monografías.</w:t>
      </w:r>
    </w:p>
    <w:p w:rsidR="00C62210" w:rsidRPr="00C62210" w:rsidRDefault="00C62210" w:rsidP="00C62210">
      <w:pPr>
        <w:pStyle w:val="Prrafodelista"/>
        <w:numPr>
          <w:ilvl w:val="0"/>
          <w:numId w:val="21"/>
        </w:num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>Libros de textos de editoriales reconocidas, entre otras.</w:t>
      </w:r>
    </w:p>
    <w:p w:rsidR="00C62210" w:rsidRPr="00C62210" w:rsidRDefault="00C62210" w:rsidP="00C62210">
      <w:pPr>
        <w:pStyle w:val="Prrafodelista"/>
        <w:numPr>
          <w:ilvl w:val="0"/>
          <w:numId w:val="21"/>
        </w:num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 xml:space="preserve">Textos de obligada referencia en la disciplina científica en cuestión. </w:t>
      </w:r>
    </w:p>
    <w:p w:rsidR="00C62210" w:rsidRPr="00C62210" w:rsidRDefault="00C62210" w:rsidP="00C62210">
      <w:pPr>
        <w:rPr>
          <w:rFonts w:eastAsia="Times New Roman"/>
          <w:kern w:val="36"/>
          <w:lang w:val="es-EC" w:eastAsia="es-EC"/>
        </w:rPr>
      </w:pPr>
      <w:r w:rsidRPr="00C62210">
        <w:rPr>
          <w:rFonts w:eastAsia="Times New Roman"/>
          <w:kern w:val="36"/>
          <w:lang w:val="es-EC" w:eastAsia="es-EC"/>
        </w:rPr>
        <w:t>La introducción se deberá desarrollar en máximo una página.</w:t>
      </w:r>
    </w:p>
    <w:p w:rsidR="00C62210" w:rsidRPr="00C62210" w:rsidRDefault="00C62210" w:rsidP="00C62210">
      <w:pPr>
        <w:rPr>
          <w:rFonts w:eastAsia="Times New Roman"/>
          <w:kern w:val="36"/>
          <w:lang w:val="es-EC" w:eastAsia="es-EC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 xml:space="preserve">FORMULACIÓN DEL PROBLEMA DE INVESTIGACIÓN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Se deberán plantear los aspectos fundamentales del problema referente al desafío: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Es la respuesta a la interrogante: </w:t>
      </w:r>
    </w:p>
    <w:p w:rsidR="00C62210" w:rsidRPr="00C62210" w:rsidRDefault="00C62210" w:rsidP="00C62210">
      <w:pPr>
        <w:rPr>
          <w:rFonts w:eastAsia="Times New Roman"/>
          <w:i/>
          <w:lang w:val="es-ES" w:eastAsia="es-ES"/>
        </w:rPr>
      </w:pPr>
      <w:r w:rsidRPr="00C62210">
        <w:rPr>
          <w:rFonts w:eastAsia="Times New Roman"/>
          <w:i/>
          <w:lang w:val="es-ES" w:eastAsia="es-ES"/>
        </w:rPr>
        <w:t xml:space="preserve">¿Qué está sucediendo, qué se quiere investigar?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En el problema aparecerán claramente tres elementos:</w:t>
      </w:r>
    </w:p>
    <w:p w:rsidR="00C62210" w:rsidRDefault="00C62210" w:rsidP="00C62210">
      <w:pPr>
        <w:pStyle w:val="Prrafodelista"/>
        <w:numPr>
          <w:ilvl w:val="0"/>
          <w:numId w:val="22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Lo qué sucedió o está sucediendo descrito en un contexto concreto.</w:t>
      </w:r>
    </w:p>
    <w:p w:rsidR="00C62210" w:rsidRDefault="00C62210" w:rsidP="00C56B2A">
      <w:pPr>
        <w:pStyle w:val="Prrafodelista"/>
        <w:numPr>
          <w:ilvl w:val="0"/>
          <w:numId w:val="22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Qué y/o quiénes están considerados.</w:t>
      </w:r>
    </w:p>
    <w:p w:rsidR="00C62210" w:rsidRPr="00C62210" w:rsidRDefault="00C62210" w:rsidP="00C56B2A">
      <w:pPr>
        <w:pStyle w:val="Prrafodelista"/>
        <w:numPr>
          <w:ilvl w:val="0"/>
          <w:numId w:val="22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Dónde y cuándo sucedió o está sucediendo.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lastRenderedPageBreak/>
        <w:t>El problema de investigación puede formularse como pregunta o frase neutra, entre otras formas. El problema debe ser descrito o enunciado de manera clara y objetiva, destacando:</w:t>
      </w:r>
    </w:p>
    <w:p w:rsidR="00C62210" w:rsidRPr="00C62210" w:rsidRDefault="00C62210" w:rsidP="00C62210">
      <w:pPr>
        <w:pStyle w:val="Prrafodelista"/>
        <w:numPr>
          <w:ilvl w:val="0"/>
          <w:numId w:val="23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La característica más importante o sobresaliente del problema.</w:t>
      </w:r>
    </w:p>
    <w:p w:rsidR="00C62210" w:rsidRPr="00C62210" w:rsidRDefault="00C62210" w:rsidP="00C62210">
      <w:pPr>
        <w:pStyle w:val="Prrafodelista"/>
        <w:numPr>
          <w:ilvl w:val="0"/>
          <w:numId w:val="23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La persona o personas afectadas.</w:t>
      </w:r>
    </w:p>
    <w:p w:rsidR="00C62210" w:rsidRPr="00C62210" w:rsidRDefault="00C62210" w:rsidP="00C62210">
      <w:pPr>
        <w:pStyle w:val="Prrafodelista"/>
        <w:numPr>
          <w:ilvl w:val="0"/>
          <w:numId w:val="23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El momento o tiempo en que se produce el problema.</w:t>
      </w:r>
    </w:p>
    <w:p w:rsidR="00C62210" w:rsidRPr="00C62210" w:rsidRDefault="00C62210" w:rsidP="00C62210">
      <w:pPr>
        <w:pStyle w:val="Prrafodelista"/>
        <w:numPr>
          <w:ilvl w:val="0"/>
          <w:numId w:val="23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El lugar geográfico donde ocurre el problema.</w:t>
      </w:r>
    </w:p>
    <w:p w:rsidR="00C62210" w:rsidRPr="00C62210" w:rsidRDefault="00C62210" w:rsidP="00C62210">
      <w:pPr>
        <w:rPr>
          <w:lang w:val="es-EC"/>
        </w:rPr>
      </w:pP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En caso de ser una pregunta podrá iniciarse con alguna de las siguientes conjunciones: ¿Qué…? </w:t>
      </w:r>
      <w:proofErr w:type="gramStart"/>
      <w:r w:rsidRPr="00C62210">
        <w:rPr>
          <w:lang w:val="es-EC"/>
        </w:rPr>
        <w:t>Cuál…?</w:t>
      </w:r>
      <w:proofErr w:type="gramEnd"/>
      <w:r w:rsidRPr="00C62210">
        <w:rPr>
          <w:lang w:val="es-EC"/>
        </w:rPr>
        <w:t xml:space="preserve"> ¿Cómo…?; a continuación, se coloca una palabra de enlace: Incidencia, Relación, Efecto, Afectación, Influencia, Eficacia, Contribución, entre otras.</w:t>
      </w: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 xml:space="preserve">OBJETIVOS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Los objetivos de una investigación son el enunciado claro y preciso de cada una de las metas que persigue o a dónde quiere llegar el investigador y tienen dos dimensiones: objetivo general y objetivos específicos. </w:t>
      </w:r>
    </w:p>
    <w:p w:rsidR="00C62210" w:rsidRPr="00C62210" w:rsidRDefault="00C62210" w:rsidP="00C62210">
      <w:pPr>
        <w:rPr>
          <w:rFonts w:eastAsia="Times New Roman"/>
          <w:lang w:val="es-ES_tradnl"/>
        </w:rPr>
      </w:pPr>
      <w:r w:rsidRPr="00C62210">
        <w:rPr>
          <w:rFonts w:eastAsia="Times New Roman"/>
          <w:lang w:val="es-ES_tradnl"/>
        </w:rPr>
        <w:t>Los objetivos deben ser medibles y alcanzables, y deben redactarse en un solo párrafo empleando verbos en infinitivo.</w:t>
      </w:r>
    </w:p>
    <w:p w:rsidR="00C62210" w:rsidRPr="00C62210" w:rsidRDefault="00C62210" w:rsidP="00C62210">
      <w:pPr>
        <w:numPr>
          <w:ilvl w:val="0"/>
          <w:numId w:val="11"/>
        </w:numPr>
        <w:spacing w:after="120" w:line="360" w:lineRule="auto"/>
        <w:ind w:left="993"/>
        <w:contextualSpacing/>
        <w:jc w:val="both"/>
        <w:rPr>
          <w:rFonts w:eastAsia="Times New Roman" w:cs="Arial"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 xml:space="preserve">OBJETIVO GENERAL </w:t>
      </w:r>
      <w:r w:rsidRPr="00C62210">
        <w:rPr>
          <w:rFonts w:eastAsia="Times New Roman" w:cs="Arial"/>
          <w:bCs/>
          <w:iCs/>
          <w:szCs w:val="24"/>
          <w:lang w:val="es-ES_tradnl"/>
        </w:rPr>
        <w:t>(basado en el problema de investigación)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Los elementos que debe considerar el objetivo general son los siguientes: </w:t>
      </w:r>
    </w:p>
    <w:p w:rsidR="00C62210" w:rsidRPr="00C62210" w:rsidRDefault="00C62210" w:rsidP="00C62210">
      <w:pPr>
        <w:rPr>
          <w:i/>
          <w:lang w:val="es-EC"/>
        </w:rPr>
      </w:pPr>
      <w:r w:rsidRPr="00C62210">
        <w:rPr>
          <w:i/>
          <w:lang w:val="es-EC"/>
        </w:rPr>
        <w:t xml:space="preserve">1. ¿Qué se pretende lograr o alcanzar? </w:t>
      </w:r>
    </w:p>
    <w:p w:rsidR="00C62210" w:rsidRPr="00C62210" w:rsidRDefault="00C62210" w:rsidP="00C62210">
      <w:pPr>
        <w:rPr>
          <w:i/>
          <w:lang w:val="es-EC"/>
        </w:rPr>
      </w:pPr>
      <w:r w:rsidRPr="00C62210">
        <w:rPr>
          <w:i/>
          <w:lang w:val="es-EC"/>
        </w:rPr>
        <w:lastRenderedPageBreak/>
        <w:t xml:space="preserve">2. ¿Cómo se va a lograr el fin deseado?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i/>
          <w:lang w:val="es-EC"/>
        </w:rPr>
        <w:t>3. ¿Para qué se va a realizar la investigación?</w:t>
      </w:r>
      <w:r w:rsidRPr="00C62210">
        <w:rPr>
          <w:lang w:val="es-EC"/>
        </w:rPr>
        <w:t xml:space="preserve"> </w:t>
      </w:r>
    </w:p>
    <w:p w:rsidR="00C62210" w:rsidRPr="00C62210" w:rsidRDefault="00C62210" w:rsidP="00C62210">
      <w:pPr>
        <w:rPr>
          <w:lang w:val="es-EC"/>
        </w:rPr>
      </w:pPr>
    </w:p>
    <w:p w:rsidR="00C62210" w:rsidRPr="00C62210" w:rsidRDefault="00C62210" w:rsidP="00C62210">
      <w:p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El objetivo general se redactará de forma clara y precisa, empleando, entre otros,</w:t>
      </w:r>
      <w:r w:rsidRPr="00C62210">
        <w:rPr>
          <w:rFonts w:eastAsia="Times New Roman"/>
          <w:b/>
          <w:lang w:val="es-ES" w:eastAsia="es-ES"/>
        </w:rPr>
        <w:t xml:space="preserve"> </w:t>
      </w:r>
      <w:r w:rsidRPr="00C62210">
        <w:rPr>
          <w:rFonts w:eastAsia="Times New Roman"/>
          <w:lang w:val="es-ES" w:eastAsia="es-ES"/>
        </w:rPr>
        <w:t>los siguientes verbos generalizadores, entre otros:</w:t>
      </w:r>
    </w:p>
    <w:p w:rsidR="00C62210" w:rsidRPr="00C62210" w:rsidRDefault="00C62210" w:rsidP="00C62210">
      <w:pPr>
        <w:rPr>
          <w:rFonts w:eastAsia="Times New Roman"/>
          <w:lang w:val="es-ES" w:eastAsia="es-ES"/>
        </w:rPr>
      </w:pP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Analizar---Establecer criterios---Evaluar---Valorar---Comparar---Determinar--- Probar---Demostrar---Fundamentar---Explicar---Caracterizar---Describir---Comprender, etc.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El tercer elemento que debe estar presente en el objetivo general responde a la interrogante: </w:t>
      </w:r>
      <w:r w:rsidRPr="00C62210">
        <w:rPr>
          <w:i/>
          <w:lang w:val="es-EC"/>
        </w:rPr>
        <w:t>¿Para qué o quiénes se va a realizar la investigación?</w:t>
      </w:r>
      <w:r w:rsidRPr="00C62210">
        <w:rPr>
          <w:lang w:val="es-EC"/>
        </w:rPr>
        <w:t xml:space="preserve">, lo que permitirá al investigador emplear un segundo verbo denominado de “propuesta”. </w:t>
      </w:r>
    </w:p>
    <w:p w:rsidR="00C62210" w:rsidRPr="00C62210" w:rsidRDefault="00C62210" w:rsidP="00C62210">
      <w:pPr>
        <w:rPr>
          <w:lang w:val="es-EC"/>
        </w:rPr>
      </w:pP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Estos verbos son, entre otros: </w:t>
      </w:r>
    </w:p>
    <w:p w:rsidR="00C62210" w:rsidRPr="00C62210" w:rsidRDefault="00C62210" w:rsidP="00C62210">
      <w:pPr>
        <w:rPr>
          <w:lang w:val="es-EC"/>
        </w:rPr>
      </w:pP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Diseñar---elaborar---formular---estructurar---establecer---mejorar---renovar---resolver---proponer---satisfacer, etc.</w:t>
      </w:r>
    </w:p>
    <w:p w:rsidR="00C62210" w:rsidRPr="00C62210" w:rsidRDefault="00C62210" w:rsidP="00C62210">
      <w:pPr>
        <w:rPr>
          <w:lang w:val="es-EC"/>
        </w:rPr>
      </w:pPr>
    </w:p>
    <w:p w:rsidR="00C62210" w:rsidRPr="00C62210" w:rsidRDefault="00C62210" w:rsidP="00C62210">
      <w:pPr>
        <w:numPr>
          <w:ilvl w:val="0"/>
          <w:numId w:val="8"/>
        </w:numPr>
        <w:spacing w:line="360" w:lineRule="auto"/>
        <w:jc w:val="both"/>
        <w:rPr>
          <w:rFonts w:eastAsia="Times New Roman" w:cs="Arial"/>
          <w:szCs w:val="24"/>
          <w:lang w:val="es-ES" w:eastAsia="es-ES"/>
        </w:rPr>
      </w:pPr>
      <w:r w:rsidRPr="00C62210">
        <w:rPr>
          <w:rFonts w:eastAsia="Times New Roman" w:cs="Arial"/>
          <w:b/>
          <w:szCs w:val="24"/>
          <w:lang w:val="es-ES" w:eastAsia="es-ES"/>
        </w:rPr>
        <w:t xml:space="preserve">OBJETIVOS ESPECÍFICOS 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lastRenderedPageBreak/>
        <w:t>Los objetivos específicos, son acciones puntuales que serán necesarias realizar para dar cumplimiento al objetivo general, serán redactados empleando, entre otros, los siguientes verbos.</w:t>
      </w:r>
    </w:p>
    <w:p w:rsidR="00C62210" w:rsidRPr="00C62210" w:rsidRDefault="00C62210" w:rsidP="00C62210">
      <w:p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Identificar---analizar---caracterizar---discriminar---definir---explicar---interpretar---determinar---relacionar---establecer---conceptualizar---operacionalizar--delimitar---calcular---cuantificar---sistematizar…</w:t>
      </w:r>
    </w:p>
    <w:p w:rsidR="00C62210" w:rsidRPr="00C62210" w:rsidRDefault="00C62210" w:rsidP="00C62210">
      <w:pPr>
        <w:pStyle w:val="Prrafodelista"/>
        <w:numPr>
          <w:ilvl w:val="0"/>
          <w:numId w:val="11"/>
        </w:numPr>
        <w:rPr>
          <w:lang w:val="es-EC"/>
        </w:rPr>
      </w:pPr>
      <w:r w:rsidRPr="00C62210">
        <w:rPr>
          <w:lang w:val="es-EC"/>
        </w:rPr>
        <w:t xml:space="preserve">En el caso de los objetivos específicos es de suma importancia profundizar en el elemento: </w:t>
      </w:r>
      <w:r w:rsidRPr="00C62210">
        <w:rPr>
          <w:i/>
          <w:lang w:val="es-EC"/>
        </w:rPr>
        <w:t>¿cómo se va a lograr el fin deseado?</w:t>
      </w:r>
      <w:r w:rsidRPr="00C62210">
        <w:rPr>
          <w:lang w:val="es-EC"/>
        </w:rPr>
        <w:t xml:space="preserve"> ya que está relacionado directamente con la metodología de la investigación que se empleará. Debe recordarse que una investigación se “conduce” por estos objetivos.</w:t>
      </w:r>
    </w:p>
    <w:p w:rsidR="00C62210" w:rsidRPr="00C62210" w:rsidRDefault="00C62210" w:rsidP="00C62210">
      <w:pPr>
        <w:pStyle w:val="Prrafodelista"/>
        <w:numPr>
          <w:ilvl w:val="0"/>
          <w:numId w:val="11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 xml:space="preserve">El cumplimiento de los objetivos permitirá evaluar el desarrollo del proyecto en el tiempo previsto. </w:t>
      </w:r>
    </w:p>
    <w:p w:rsidR="00C62210" w:rsidRPr="00C62210" w:rsidRDefault="00C62210" w:rsidP="00C62210">
      <w:pPr>
        <w:spacing w:line="360" w:lineRule="auto"/>
        <w:ind w:firstLine="0"/>
        <w:rPr>
          <w:rFonts w:eastAsia="Times New Roman" w:cs="Arial"/>
          <w:bCs/>
          <w:iCs/>
          <w:szCs w:val="24"/>
          <w:lang w:val="es-ES" w:eastAsia="es-ES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ESTADO DEL ARTE (De 3 a 6 hojas)</w:t>
      </w:r>
    </w:p>
    <w:p w:rsidR="00C62210" w:rsidRPr="00C62210" w:rsidRDefault="00C62210" w:rsidP="00C62210">
      <w:pPr>
        <w:widowControl w:val="0"/>
        <w:numPr>
          <w:ilvl w:val="0"/>
          <w:numId w:val="13"/>
        </w:numPr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  <w:r w:rsidRPr="00C62210">
        <w:rPr>
          <w:rFonts w:eastAsia="Arial MT" w:cs="Arial"/>
          <w:szCs w:val="24"/>
          <w:lang w:val="es-ES"/>
        </w:rPr>
        <w:t xml:space="preserve">Se debe incluir un análisis de la revisión de investigaciones relacionadas con el tema. </w:t>
      </w:r>
    </w:p>
    <w:p w:rsidR="00C62210" w:rsidRPr="00C62210" w:rsidRDefault="00C62210" w:rsidP="00C62210">
      <w:pPr>
        <w:widowControl w:val="0"/>
        <w:numPr>
          <w:ilvl w:val="0"/>
          <w:numId w:val="13"/>
        </w:numPr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  <w:r w:rsidRPr="00C62210">
        <w:rPr>
          <w:rFonts w:eastAsia="Arial MT" w:cs="Arial"/>
          <w:szCs w:val="24"/>
          <w:lang w:val="es-ES"/>
        </w:rPr>
        <w:t>Indicar el enfoque teórico, con sus respectivos autores, desde el cual se abordará la investigación.</w:t>
      </w:r>
    </w:p>
    <w:p w:rsidR="00C62210" w:rsidRPr="00C62210" w:rsidRDefault="00C62210" w:rsidP="00C62210">
      <w:pPr>
        <w:widowControl w:val="0"/>
        <w:numPr>
          <w:ilvl w:val="0"/>
          <w:numId w:val="13"/>
        </w:numPr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  <w:r w:rsidRPr="00C62210">
        <w:rPr>
          <w:rFonts w:eastAsia="Arial MT" w:cs="Arial"/>
          <w:szCs w:val="24"/>
          <w:lang w:val="es-ES"/>
        </w:rPr>
        <w:t>Presentar claramente desde qué perspectiva (s) teóricas (s) se abordará el problema de la investigación.</w:t>
      </w:r>
    </w:p>
    <w:p w:rsidR="00C62210" w:rsidRDefault="00C62210" w:rsidP="00C62210">
      <w:pPr>
        <w:widowControl w:val="0"/>
        <w:numPr>
          <w:ilvl w:val="0"/>
          <w:numId w:val="13"/>
        </w:numPr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  <w:r w:rsidRPr="00C62210">
        <w:rPr>
          <w:rFonts w:eastAsia="Arial MT" w:cs="Arial"/>
          <w:szCs w:val="24"/>
          <w:lang w:val="es-ES"/>
        </w:rPr>
        <w:t xml:space="preserve">Cuadro de operacionalización de variables </w:t>
      </w:r>
    </w:p>
    <w:p w:rsidR="00C62210" w:rsidRDefault="00C62210" w:rsidP="00C62210">
      <w:pPr>
        <w:widowControl w:val="0"/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</w:p>
    <w:p w:rsidR="00C62210" w:rsidRPr="00C62210" w:rsidRDefault="00C62210" w:rsidP="00C62210">
      <w:pPr>
        <w:widowControl w:val="0"/>
        <w:tabs>
          <w:tab w:val="left" w:pos="941"/>
        </w:tabs>
        <w:autoSpaceDE w:val="0"/>
        <w:autoSpaceDN w:val="0"/>
        <w:spacing w:line="360" w:lineRule="auto"/>
        <w:jc w:val="both"/>
        <w:outlineLvl w:val="0"/>
        <w:rPr>
          <w:rFonts w:eastAsia="Arial MT" w:cs="Arial"/>
          <w:szCs w:val="24"/>
          <w:lang w:val="es-ES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lastRenderedPageBreak/>
        <w:t xml:space="preserve">METODOLOGÍA 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La metodología deberá estar centrada en los procedimientos necesarios para poder cumplir cada objetivo específico.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Es necesario considerar los siguientes aspectos:</w:t>
      </w:r>
    </w:p>
    <w:p w:rsidR="00C62210" w:rsidRPr="00C62210" w:rsidRDefault="00C62210" w:rsidP="00C62210">
      <w:pPr>
        <w:pStyle w:val="Prrafodelista"/>
        <w:numPr>
          <w:ilvl w:val="0"/>
          <w:numId w:val="24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Enfoque metodológico específico de la investigación.</w:t>
      </w:r>
    </w:p>
    <w:p w:rsidR="00C62210" w:rsidRPr="00C62210" w:rsidRDefault="00C62210" w:rsidP="00C62210">
      <w:pPr>
        <w:pStyle w:val="Prrafodelista"/>
        <w:numPr>
          <w:ilvl w:val="0"/>
          <w:numId w:val="24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Métodos y técnicas de investigación empleadas para la recolección de la información.</w:t>
      </w:r>
    </w:p>
    <w:p w:rsidR="00C62210" w:rsidRPr="00C62210" w:rsidRDefault="00C62210" w:rsidP="00C62210">
      <w:pPr>
        <w:pStyle w:val="Prrafodelista"/>
        <w:numPr>
          <w:ilvl w:val="0"/>
          <w:numId w:val="24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Alcance y horizonte de tiempo.</w:t>
      </w:r>
    </w:p>
    <w:p w:rsidR="00C62210" w:rsidRPr="00C62210" w:rsidRDefault="00C62210" w:rsidP="00C62210">
      <w:pPr>
        <w:pStyle w:val="Prrafodelista"/>
        <w:numPr>
          <w:ilvl w:val="0"/>
          <w:numId w:val="24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Población y muestra</w:t>
      </w:r>
    </w:p>
    <w:p w:rsidR="00C62210" w:rsidRPr="00C62210" w:rsidRDefault="00C62210" w:rsidP="00C62210">
      <w:pPr>
        <w:pStyle w:val="Prrafodelista"/>
        <w:numPr>
          <w:ilvl w:val="0"/>
          <w:numId w:val="25"/>
        </w:numPr>
        <w:rPr>
          <w:rFonts w:eastAsia="Times New Roman"/>
          <w:lang w:val="es-ES_tradnl"/>
        </w:rPr>
      </w:pPr>
      <w:r w:rsidRPr="00C62210">
        <w:rPr>
          <w:rFonts w:eastAsia="Times New Roman"/>
          <w:lang w:val="es-ES_tradnl"/>
        </w:rPr>
        <w:t>Tipo de muestreo:</w:t>
      </w:r>
      <w:r w:rsidRPr="00C62210">
        <w:rPr>
          <w:rFonts w:eastAsia="Times New Roman"/>
          <w:b/>
          <w:lang w:val="es-ES_tradnl"/>
        </w:rPr>
        <w:t xml:space="preserve"> </w:t>
      </w:r>
      <w:r w:rsidRPr="00C62210">
        <w:rPr>
          <w:rFonts w:eastAsia="Times New Roman"/>
          <w:lang w:val="es-ES_tradnl"/>
        </w:rPr>
        <w:t>Probabilístico o no probabilístico</w:t>
      </w:r>
    </w:p>
    <w:p w:rsidR="00C62210" w:rsidRPr="00C62210" w:rsidRDefault="00C62210" w:rsidP="00C62210">
      <w:pPr>
        <w:pStyle w:val="Prrafodelista"/>
        <w:numPr>
          <w:ilvl w:val="0"/>
          <w:numId w:val="25"/>
        </w:numPr>
        <w:rPr>
          <w:rFonts w:eastAsia="Times New Roman"/>
          <w:lang w:val="es-ES" w:eastAsia="es-ES"/>
        </w:rPr>
      </w:pPr>
      <w:r w:rsidRPr="00C62210">
        <w:rPr>
          <w:rFonts w:eastAsia="Times New Roman"/>
          <w:lang w:val="es-ES" w:eastAsia="es-ES"/>
        </w:rPr>
        <w:t>Población, muestra, cálculo de la muestra (criterios de selección)</w:t>
      </w:r>
    </w:p>
    <w:p w:rsidR="00C62210" w:rsidRPr="00C62210" w:rsidRDefault="00C62210" w:rsidP="00C62210">
      <w:pPr>
        <w:rPr>
          <w:lang w:val="es-ES" w:eastAsia="es-ES"/>
        </w:rPr>
      </w:pPr>
    </w:p>
    <w:p w:rsidR="00C62210" w:rsidRPr="00C62210" w:rsidRDefault="00C62210" w:rsidP="00C62210">
      <w:pPr>
        <w:rPr>
          <w:lang w:val="es-ES" w:eastAsia="es-ES"/>
        </w:rPr>
      </w:pPr>
      <w:r w:rsidRPr="00C62210">
        <w:rPr>
          <w:lang w:val="es-ES" w:eastAsia="es-ES"/>
        </w:rPr>
        <w:t>Procedimientos utilizados para la organización, sistematización y análisis de los datos: variables o categorías de análisis.</w:t>
      </w:r>
    </w:p>
    <w:p w:rsidR="00C62210" w:rsidRPr="00C62210" w:rsidRDefault="00C62210" w:rsidP="00C62210">
      <w:pPr>
        <w:rPr>
          <w:lang w:val="es-ES" w:eastAsia="es-ES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 xml:space="preserve">FORMULACIÓN DE HIPÓTESIS/PREGUNTAS DE INVESTIGACIÓN </w:t>
      </w:r>
    </w:p>
    <w:p w:rsidR="00C62210" w:rsidRPr="00C62210" w:rsidRDefault="00C62210" w:rsidP="00C62210">
      <w:pPr>
        <w:spacing w:line="360" w:lineRule="auto"/>
        <w:ind w:firstLine="0"/>
        <w:jc w:val="both"/>
        <w:rPr>
          <w:rFonts w:eastAsia="Times New Roman" w:cs="Arial"/>
          <w:szCs w:val="24"/>
          <w:lang w:val="es-ES" w:eastAsia="es-ES"/>
        </w:rPr>
      </w:pP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En las investigaciones cuantitativas, una hipótesis es la solución tentativa del problema de investigación y tiene que incluir a todas las variables que están en dicho problema. Al final de la investigación la hipótesis debe ser comprobada, esto es, </w:t>
      </w:r>
      <w:r w:rsidRPr="00C62210">
        <w:rPr>
          <w:lang w:val="es-EC"/>
        </w:rPr>
        <w:lastRenderedPageBreak/>
        <w:t>aceptada o rechazada. Para ello se necesitan evidencias, datos duros, obtenidos mediante el empleo de métodos y técnicas de investigación.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 xml:space="preserve">En las investigaciones cualitativas se plantearán preguntas de investigación o premisas que deberán estar relacionadas directamente con las categorías de análisis definidas. </w:t>
      </w: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RESULTADOS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Los resultados deben responder a cada objetivo específico y contribuir al desafío planteado.</w:t>
      </w:r>
    </w:p>
    <w:p w:rsidR="00C62210" w:rsidRPr="00C62210" w:rsidRDefault="00C62210" w:rsidP="00C62210">
      <w:pPr>
        <w:pStyle w:val="Prrafodelista"/>
        <w:numPr>
          <w:ilvl w:val="0"/>
          <w:numId w:val="26"/>
        </w:numPr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>Resultados obtenidos de la aplicación de métodos y técnicas (Tablas, gráficos, entre otras modalidades).</w:t>
      </w:r>
    </w:p>
    <w:p w:rsidR="00C62210" w:rsidRPr="00C62210" w:rsidRDefault="00C62210" w:rsidP="00C62210">
      <w:pPr>
        <w:pStyle w:val="Prrafodelista"/>
        <w:numPr>
          <w:ilvl w:val="0"/>
          <w:numId w:val="26"/>
        </w:numPr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 xml:space="preserve">Análisis de resultados. </w:t>
      </w:r>
    </w:p>
    <w:p w:rsidR="00C62210" w:rsidRPr="00C62210" w:rsidRDefault="00C62210" w:rsidP="00C62210">
      <w:pPr>
        <w:rPr>
          <w:rFonts w:eastAsia="Times New Roman"/>
          <w:lang w:val="es-EC" w:eastAsia="es-EC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CONCLUSIONES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Redactadas sobre la base de los siguientes aspectos:</w:t>
      </w:r>
    </w:p>
    <w:p w:rsidR="00C62210" w:rsidRPr="00C62210" w:rsidRDefault="00C62210" w:rsidP="00C62210">
      <w:pPr>
        <w:pStyle w:val="Prrafodelista"/>
        <w:numPr>
          <w:ilvl w:val="0"/>
          <w:numId w:val="27"/>
        </w:numPr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>Cumplimiento de los objetivos (general y específicos).</w:t>
      </w:r>
    </w:p>
    <w:p w:rsidR="00C62210" w:rsidRPr="00C62210" w:rsidRDefault="00C62210" w:rsidP="00C62210">
      <w:pPr>
        <w:pStyle w:val="Prrafodelista"/>
        <w:numPr>
          <w:ilvl w:val="0"/>
          <w:numId w:val="27"/>
        </w:numPr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 xml:space="preserve">Resultados principales. </w:t>
      </w:r>
    </w:p>
    <w:p w:rsidR="00C62210" w:rsidRPr="00C62210" w:rsidRDefault="00C62210" w:rsidP="00C62210">
      <w:pPr>
        <w:pStyle w:val="Prrafodelista"/>
        <w:numPr>
          <w:ilvl w:val="0"/>
          <w:numId w:val="27"/>
        </w:numPr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>Aceptación o rechazo de la hipótesis/ respuestas a las preguntas de investigación, según sea el caso).</w:t>
      </w:r>
    </w:p>
    <w:p w:rsidR="00C62210" w:rsidRDefault="00C62210" w:rsidP="00C62210">
      <w:pPr>
        <w:rPr>
          <w:rFonts w:eastAsia="Times New Roman"/>
          <w:lang w:val="es-EC" w:eastAsia="es-EC"/>
        </w:rPr>
      </w:pPr>
      <w:r>
        <w:rPr>
          <w:rFonts w:eastAsia="Times New Roman"/>
          <w:lang w:val="es-EC" w:eastAsia="es-EC"/>
        </w:rPr>
        <w:br/>
      </w:r>
    </w:p>
    <w:p w:rsidR="00C62210" w:rsidRPr="00C62210" w:rsidRDefault="00C62210" w:rsidP="00C62210">
      <w:pPr>
        <w:rPr>
          <w:rFonts w:eastAsia="Times New Roman"/>
          <w:lang w:val="es-EC" w:eastAsia="es-EC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lastRenderedPageBreak/>
        <w:t>PROPUESTA</w:t>
      </w:r>
    </w:p>
    <w:p w:rsidR="00C62210" w:rsidRPr="00C62210" w:rsidRDefault="00C62210" w:rsidP="00C62210">
      <w:pPr>
        <w:rPr>
          <w:lang w:val="es-EC"/>
        </w:rPr>
      </w:pPr>
      <w:r w:rsidRPr="00C62210">
        <w:rPr>
          <w:lang w:val="es-EC"/>
        </w:rPr>
        <w:t>La propuesta debe responder al desafío planteado por la Institución y estar sustentada en los resultados de la investigación.</w:t>
      </w:r>
    </w:p>
    <w:p w:rsidR="00C62210" w:rsidRPr="00C62210" w:rsidRDefault="00C62210" w:rsidP="00C62210">
      <w:pPr>
        <w:rPr>
          <w:rFonts w:eastAsia="Times New Roman"/>
          <w:lang w:val="es-EC" w:eastAsia="es-EC"/>
        </w:rPr>
      </w:pP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 xml:space="preserve">REFERENCIAS (en correspondencia con las citas en el texto). </w:t>
      </w:r>
    </w:p>
    <w:p w:rsidR="00C62210" w:rsidRPr="00C62210" w:rsidRDefault="00C62210" w:rsidP="00C62210">
      <w:pPr>
        <w:pStyle w:val="Citadestacada"/>
        <w:rPr>
          <w:lang w:val="es-EC"/>
        </w:rPr>
      </w:pPr>
      <w:r w:rsidRPr="00C62210">
        <w:rPr>
          <w:lang w:val="es-EC"/>
        </w:rPr>
        <w:t xml:space="preserve">Son las referencias de la bibliografía consultada, en formato APA séptima edición, excepto para las carreras de Ciencias Médicas que utilizarán el estilo Vancouver.  </w:t>
      </w:r>
    </w:p>
    <w:p w:rsidR="00C62210" w:rsidRPr="00C62210" w:rsidRDefault="00C62210" w:rsidP="00C62210">
      <w:pPr>
        <w:pStyle w:val="Citadestacada"/>
        <w:rPr>
          <w:rFonts w:eastAsia="Times New Roman"/>
          <w:lang w:val="es-EC" w:eastAsia="es-EC"/>
        </w:rPr>
      </w:pPr>
      <w:r w:rsidRPr="00C62210">
        <w:rPr>
          <w:rFonts w:eastAsia="Times New Roman"/>
          <w:lang w:val="es-EC" w:eastAsia="es-EC"/>
        </w:rPr>
        <w:t xml:space="preserve">                                                                                                                 </w:t>
      </w:r>
    </w:p>
    <w:p w:rsidR="00C62210" w:rsidRPr="00C62210" w:rsidRDefault="00C62210" w:rsidP="00C62210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Times New Roman" w:cs="Arial"/>
          <w:b/>
          <w:bCs/>
          <w:iCs/>
          <w:szCs w:val="24"/>
          <w:lang w:val="es-ES_tradnl"/>
        </w:rPr>
      </w:pPr>
      <w:r w:rsidRPr="00C62210">
        <w:rPr>
          <w:rFonts w:eastAsia="Times New Roman" w:cs="Arial"/>
          <w:b/>
          <w:bCs/>
          <w:iCs/>
          <w:szCs w:val="24"/>
          <w:lang w:val="es-ES_tradnl"/>
        </w:rPr>
        <w:t>APÉNDICES</w:t>
      </w:r>
    </w:p>
    <w:p w:rsidR="00C62210" w:rsidRPr="00C62210" w:rsidRDefault="00C62210" w:rsidP="00C62210">
      <w:pPr>
        <w:pStyle w:val="Citadestacada"/>
        <w:rPr>
          <w:lang w:val="es-ES" w:eastAsia="es-ES"/>
        </w:rPr>
      </w:pPr>
    </w:p>
    <w:p w:rsidR="00C62210" w:rsidRPr="00C62210" w:rsidRDefault="00C62210" w:rsidP="00C62210">
      <w:pPr>
        <w:pStyle w:val="Citadestacada"/>
        <w:rPr>
          <w:lang w:val="es-ES" w:eastAsia="es-ES"/>
        </w:rPr>
      </w:pPr>
    </w:p>
    <w:p w:rsidR="00C62210" w:rsidRPr="00C62210" w:rsidRDefault="00C62210" w:rsidP="00C62210">
      <w:pPr>
        <w:pStyle w:val="Citadestacada"/>
        <w:rPr>
          <w:bCs/>
          <w:lang w:val="es-ES" w:eastAsia="es-ES"/>
        </w:rPr>
      </w:pPr>
    </w:p>
    <w:p w:rsidR="00C62210" w:rsidRPr="00C62210" w:rsidRDefault="00C62210" w:rsidP="00C62210">
      <w:pPr>
        <w:pStyle w:val="Citadestacada"/>
        <w:rPr>
          <w:bCs/>
          <w:lang w:val="es-ES"/>
        </w:rPr>
      </w:pPr>
    </w:p>
    <w:p w:rsidR="003F149E" w:rsidRPr="00C62210" w:rsidRDefault="003F149E" w:rsidP="00C62210">
      <w:pPr>
        <w:pStyle w:val="Citadestacada"/>
      </w:pPr>
    </w:p>
    <w:sectPr w:rsidR="003F149E" w:rsidRPr="00C62210" w:rsidSect="00296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6CB" w:rsidRDefault="00C566CB" w:rsidP="00112864">
      <w:pPr>
        <w:spacing w:line="240" w:lineRule="auto"/>
      </w:pPr>
      <w:r>
        <w:separator/>
      </w:r>
    </w:p>
  </w:endnote>
  <w:endnote w:type="continuationSeparator" w:id="0">
    <w:p w:rsidR="00C566CB" w:rsidRDefault="00C566CB" w:rsidP="00112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E94" w:rsidRDefault="00E06E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E94" w:rsidRDefault="00E06E9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E94" w:rsidRDefault="00E06E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6CB" w:rsidRDefault="00C566CB" w:rsidP="00112864">
      <w:pPr>
        <w:spacing w:line="240" w:lineRule="auto"/>
      </w:pPr>
      <w:r>
        <w:separator/>
      </w:r>
    </w:p>
  </w:footnote>
  <w:footnote w:type="continuationSeparator" w:id="0">
    <w:p w:rsidR="00C566CB" w:rsidRDefault="00C566CB" w:rsidP="001128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E94" w:rsidRDefault="00E06E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7816424"/>
      <w:docPartObj>
        <w:docPartGallery w:val="Page Numbers (Top of Page)"/>
        <w:docPartUnique/>
      </w:docPartObj>
    </w:sdtPr>
    <w:sdtEndPr/>
    <w:sdtContent>
      <w:p w:rsidR="00C37220" w:rsidRPr="00C37220" w:rsidRDefault="00C37220" w:rsidP="00C37220">
        <w:pPr>
          <w:rPr>
            <w:rFonts w:ascii="Times New Roman" w:eastAsia="Times New Roman" w:hAnsi="Times New Roman" w:cs="Times New Roman"/>
            <w:szCs w:val="24"/>
            <w:lang w:val="es-ES" w:eastAsia="es-ES"/>
          </w:rPr>
        </w:pPr>
        <w:r w:rsidRPr="00C37220">
          <w:rPr>
            <w:rFonts w:eastAsia="Times New Roman" w:cs="Arial"/>
            <w:noProof/>
            <w:lang w:val="es-ES" w:eastAsia="es-EC"/>
          </w:rPr>
          <w:drawing>
            <wp:anchor distT="0" distB="0" distL="114300" distR="114300" simplePos="0" relativeHeight="251659264" behindDoc="1" locked="0" layoutInCell="1" allowOverlap="1" wp14:anchorId="1001EB98" wp14:editId="09761837">
              <wp:simplePos x="0" y="0"/>
              <wp:positionH relativeFrom="column">
                <wp:posOffset>-311785</wp:posOffset>
              </wp:positionH>
              <wp:positionV relativeFrom="paragraph">
                <wp:posOffset>8255</wp:posOffset>
              </wp:positionV>
              <wp:extent cx="1520575" cy="610301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I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575" cy="6103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37220">
          <w:rPr>
            <w:rFonts w:eastAsia="Times New Roman" w:cs="Arial"/>
            <w:noProof/>
            <w:lang w:val="es-ES" w:eastAsia="es-EC"/>
          </w:rPr>
          <w:drawing>
            <wp:anchor distT="0" distB="0" distL="114300" distR="114300" simplePos="0" relativeHeight="251660288" behindDoc="1" locked="0" layoutInCell="1" allowOverlap="1" wp14:anchorId="0F7A2D0F" wp14:editId="21B3BE6D">
              <wp:simplePos x="0" y="0"/>
              <wp:positionH relativeFrom="column">
                <wp:posOffset>4763430</wp:posOffset>
              </wp:positionH>
              <wp:positionV relativeFrom="paragraph">
                <wp:posOffset>-90805</wp:posOffset>
              </wp:positionV>
              <wp:extent cx="1362075" cy="709144"/>
              <wp:effectExtent l="0" t="0" r="0" b="0"/>
              <wp:wrapNone/>
              <wp:docPr id="4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utlook-izn2fcco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2075" cy="7091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C37220" w:rsidRPr="00C37220" w:rsidRDefault="00C37220" w:rsidP="00C37220">
        <w:pPr>
          <w:spacing w:line="240" w:lineRule="auto"/>
          <w:ind w:firstLine="0"/>
          <w:rPr>
            <w:rFonts w:ascii="Times New Roman" w:eastAsia="Times New Roman" w:hAnsi="Times New Roman" w:cs="Times New Roman"/>
            <w:szCs w:val="24"/>
            <w:lang w:val="es-ES" w:eastAsia="es-ES"/>
          </w:rPr>
        </w:pPr>
      </w:p>
      <w:p w:rsidR="00C37220" w:rsidRDefault="00C37220" w:rsidP="00C37220">
        <w:pPr>
          <w:autoSpaceDE w:val="0"/>
          <w:autoSpaceDN w:val="0"/>
          <w:adjustRightInd w:val="0"/>
          <w:spacing w:line="240" w:lineRule="auto"/>
          <w:ind w:firstLine="0"/>
          <w:jc w:val="center"/>
          <w:rPr>
            <w:rFonts w:eastAsia="Calibri" w:cs="Arial"/>
            <w:b/>
            <w:noProof/>
            <w:lang w:val="es-EC" w:eastAsia="es-EC"/>
          </w:rPr>
        </w:pPr>
      </w:p>
      <w:p w:rsidR="00C37220" w:rsidRPr="00C37220" w:rsidRDefault="00C37220" w:rsidP="00C37220">
        <w:pPr>
          <w:autoSpaceDE w:val="0"/>
          <w:autoSpaceDN w:val="0"/>
          <w:adjustRightInd w:val="0"/>
          <w:spacing w:line="240" w:lineRule="auto"/>
          <w:ind w:firstLine="0"/>
          <w:jc w:val="center"/>
          <w:rPr>
            <w:rFonts w:eastAsia="Calibri" w:cs="Arial"/>
            <w:b/>
            <w:noProof/>
            <w:lang w:val="es-EC" w:eastAsia="es-EC"/>
          </w:rPr>
        </w:pPr>
        <w:r w:rsidRPr="00C37220">
          <w:rPr>
            <w:rFonts w:eastAsia="Calibri" w:cs="Arial"/>
            <w:b/>
            <w:noProof/>
            <w:lang w:val="es-EC" w:eastAsia="es-EC"/>
          </w:rPr>
          <w:t>XVI</w:t>
        </w:r>
        <w:r w:rsidR="00E06E94">
          <w:rPr>
            <w:rFonts w:eastAsia="Calibri" w:cs="Arial"/>
            <w:b/>
            <w:noProof/>
            <w:lang w:val="es-EC" w:eastAsia="es-EC"/>
          </w:rPr>
          <w:t>I</w:t>
        </w:r>
        <w:r w:rsidRPr="00C37220">
          <w:rPr>
            <w:rFonts w:eastAsia="Calibri" w:cs="Arial"/>
            <w:b/>
            <w:noProof/>
            <w:lang w:val="es-EC" w:eastAsia="es-EC"/>
          </w:rPr>
          <w:t xml:space="preserve"> CONCURSO DE INVESTIGACIÓN ESTUDIANTIL</w:t>
        </w:r>
      </w:p>
      <w:p w:rsidR="006A65C1" w:rsidRPr="00C37220" w:rsidRDefault="00C37220" w:rsidP="00C37220">
        <w:pPr>
          <w:autoSpaceDE w:val="0"/>
          <w:autoSpaceDN w:val="0"/>
          <w:adjustRightInd w:val="0"/>
          <w:spacing w:line="240" w:lineRule="auto"/>
          <w:ind w:firstLine="0"/>
          <w:jc w:val="center"/>
          <w:rPr>
            <w:rFonts w:eastAsia="Calibri" w:cs="Arial"/>
            <w:b/>
            <w:noProof/>
            <w:sz w:val="36"/>
            <w:szCs w:val="36"/>
            <w:lang w:val="es-EC" w:eastAsia="es-EC"/>
          </w:rPr>
        </w:pPr>
        <w:r w:rsidRPr="00C37220">
          <w:rPr>
            <w:rFonts w:eastAsia="Calibri" w:cs="Arial"/>
            <w:b/>
            <w:noProof/>
            <w:sz w:val="36"/>
            <w:szCs w:val="36"/>
            <w:lang w:val="es-EC" w:eastAsia="es-EC"/>
          </w:rPr>
          <w:t>TECNOCATOL 2026</w:t>
        </w:r>
      </w:p>
    </w:sdtContent>
  </w:sdt>
  <w:p w:rsidR="00112864" w:rsidRDefault="0011286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E94" w:rsidRDefault="00E06E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3F97"/>
    <w:multiLevelType w:val="hybridMultilevel"/>
    <w:tmpl w:val="841CADC2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D1847"/>
    <w:multiLevelType w:val="hybridMultilevel"/>
    <w:tmpl w:val="2FA67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84564"/>
    <w:multiLevelType w:val="hybridMultilevel"/>
    <w:tmpl w:val="7CE03C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21CD"/>
    <w:multiLevelType w:val="hybridMultilevel"/>
    <w:tmpl w:val="B83C725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532764"/>
    <w:multiLevelType w:val="hybridMultilevel"/>
    <w:tmpl w:val="C34E1B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6243D"/>
    <w:multiLevelType w:val="hybridMultilevel"/>
    <w:tmpl w:val="C6BEF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375A8"/>
    <w:multiLevelType w:val="hybridMultilevel"/>
    <w:tmpl w:val="98FA2C30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A88A8">
      <w:numFmt w:val="none"/>
      <w:lvlText w:val=""/>
      <w:lvlJc w:val="left"/>
      <w:pPr>
        <w:tabs>
          <w:tab w:val="num" w:pos="360"/>
        </w:tabs>
      </w:pPr>
    </w:lvl>
    <w:lvl w:ilvl="2" w:tplc="F88A78F0">
      <w:numFmt w:val="none"/>
      <w:lvlText w:val=""/>
      <w:lvlJc w:val="left"/>
      <w:pPr>
        <w:tabs>
          <w:tab w:val="num" w:pos="360"/>
        </w:tabs>
      </w:pPr>
    </w:lvl>
    <w:lvl w:ilvl="3" w:tplc="2AC406C0">
      <w:numFmt w:val="none"/>
      <w:lvlText w:val=""/>
      <w:lvlJc w:val="left"/>
      <w:pPr>
        <w:tabs>
          <w:tab w:val="num" w:pos="360"/>
        </w:tabs>
      </w:pPr>
    </w:lvl>
    <w:lvl w:ilvl="4" w:tplc="30F0CBFE">
      <w:numFmt w:val="none"/>
      <w:lvlText w:val=""/>
      <w:lvlJc w:val="left"/>
      <w:pPr>
        <w:tabs>
          <w:tab w:val="num" w:pos="360"/>
        </w:tabs>
      </w:pPr>
    </w:lvl>
    <w:lvl w:ilvl="5" w:tplc="6BBEE906">
      <w:numFmt w:val="none"/>
      <w:lvlText w:val=""/>
      <w:lvlJc w:val="left"/>
      <w:pPr>
        <w:tabs>
          <w:tab w:val="num" w:pos="360"/>
        </w:tabs>
      </w:pPr>
    </w:lvl>
    <w:lvl w:ilvl="6" w:tplc="4F4EECDA">
      <w:numFmt w:val="none"/>
      <w:lvlText w:val=""/>
      <w:lvlJc w:val="left"/>
      <w:pPr>
        <w:tabs>
          <w:tab w:val="num" w:pos="360"/>
        </w:tabs>
      </w:pPr>
    </w:lvl>
    <w:lvl w:ilvl="7" w:tplc="1968105E">
      <w:numFmt w:val="none"/>
      <w:lvlText w:val=""/>
      <w:lvlJc w:val="left"/>
      <w:pPr>
        <w:tabs>
          <w:tab w:val="num" w:pos="360"/>
        </w:tabs>
      </w:pPr>
    </w:lvl>
    <w:lvl w:ilvl="8" w:tplc="300C9E0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25B7191"/>
    <w:multiLevelType w:val="hybridMultilevel"/>
    <w:tmpl w:val="1CDA5C9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B07689"/>
    <w:multiLevelType w:val="hybridMultilevel"/>
    <w:tmpl w:val="4DEE018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11FD3"/>
    <w:multiLevelType w:val="hybridMultilevel"/>
    <w:tmpl w:val="40A8BE5E"/>
    <w:lvl w:ilvl="0" w:tplc="3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DF65A7"/>
    <w:multiLevelType w:val="hybridMultilevel"/>
    <w:tmpl w:val="16842384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843DC"/>
    <w:multiLevelType w:val="hybridMultilevel"/>
    <w:tmpl w:val="CFF690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94A69"/>
    <w:multiLevelType w:val="hybridMultilevel"/>
    <w:tmpl w:val="E4B6A2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73008"/>
    <w:multiLevelType w:val="hybridMultilevel"/>
    <w:tmpl w:val="9B0A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E5AFF"/>
    <w:multiLevelType w:val="hybridMultilevel"/>
    <w:tmpl w:val="4358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804F1"/>
    <w:multiLevelType w:val="hybridMultilevel"/>
    <w:tmpl w:val="9C18D89C"/>
    <w:lvl w:ilvl="0" w:tplc="300A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6" w15:restartNumberingAfterBreak="0">
    <w:nsid w:val="574E179B"/>
    <w:multiLevelType w:val="hybridMultilevel"/>
    <w:tmpl w:val="BA46A9D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FC2CFD"/>
    <w:multiLevelType w:val="hybridMultilevel"/>
    <w:tmpl w:val="859C4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07BA5"/>
    <w:multiLevelType w:val="hybridMultilevel"/>
    <w:tmpl w:val="AD287788"/>
    <w:lvl w:ilvl="0" w:tplc="4788A4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7B0B8A"/>
    <w:multiLevelType w:val="hybridMultilevel"/>
    <w:tmpl w:val="A9C4409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E61137"/>
    <w:multiLevelType w:val="hybridMultilevel"/>
    <w:tmpl w:val="16785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41001"/>
    <w:multiLevelType w:val="hybridMultilevel"/>
    <w:tmpl w:val="3C60A6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5C77F5"/>
    <w:multiLevelType w:val="hybridMultilevel"/>
    <w:tmpl w:val="DF541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419"/>
    <w:multiLevelType w:val="hybridMultilevel"/>
    <w:tmpl w:val="4DFAFA6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D01EE1"/>
    <w:multiLevelType w:val="hybridMultilevel"/>
    <w:tmpl w:val="AB30C22C"/>
    <w:lvl w:ilvl="0" w:tplc="300A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5" w15:restartNumberingAfterBreak="0">
    <w:nsid w:val="7E097813"/>
    <w:multiLevelType w:val="hybridMultilevel"/>
    <w:tmpl w:val="785E3F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13"/>
  </w:num>
  <w:num w:numId="8">
    <w:abstractNumId w:val="17"/>
  </w:num>
  <w:num w:numId="9">
    <w:abstractNumId w:val="20"/>
  </w:num>
  <w:num w:numId="10">
    <w:abstractNumId w:val="22"/>
  </w:num>
  <w:num w:numId="11">
    <w:abstractNumId w:val="9"/>
  </w:num>
  <w:num w:numId="12">
    <w:abstractNumId w:val="7"/>
  </w:num>
  <w:num w:numId="13">
    <w:abstractNumId w:val="15"/>
  </w:num>
  <w:num w:numId="14">
    <w:abstractNumId w:val="5"/>
  </w:num>
  <w:num w:numId="15">
    <w:abstractNumId w:val="12"/>
  </w:num>
  <w:num w:numId="16">
    <w:abstractNumId w:val="2"/>
  </w:num>
  <w:num w:numId="17">
    <w:abstractNumId w:val="4"/>
  </w:num>
  <w:num w:numId="18">
    <w:abstractNumId w:val="25"/>
  </w:num>
  <w:num w:numId="19">
    <w:abstractNumId w:val="21"/>
  </w:num>
  <w:num w:numId="20">
    <w:abstractNumId w:val="8"/>
  </w:num>
  <w:num w:numId="21">
    <w:abstractNumId w:val="16"/>
  </w:num>
  <w:num w:numId="22">
    <w:abstractNumId w:val="18"/>
  </w:num>
  <w:num w:numId="23">
    <w:abstractNumId w:val="3"/>
  </w:num>
  <w:num w:numId="24">
    <w:abstractNumId w:val="19"/>
  </w:num>
  <w:num w:numId="25">
    <w:abstractNumId w:val="24"/>
  </w:num>
  <w:num w:numId="26">
    <w:abstractNumId w:val="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F8"/>
    <w:rsid w:val="00011EF8"/>
    <w:rsid w:val="00070FE9"/>
    <w:rsid w:val="00092136"/>
    <w:rsid w:val="000C7810"/>
    <w:rsid w:val="001040C0"/>
    <w:rsid w:val="00112864"/>
    <w:rsid w:val="00190DA0"/>
    <w:rsid w:val="001E0FD2"/>
    <w:rsid w:val="00202C43"/>
    <w:rsid w:val="00223995"/>
    <w:rsid w:val="002243B1"/>
    <w:rsid w:val="0028445F"/>
    <w:rsid w:val="0029680B"/>
    <w:rsid w:val="002B2D11"/>
    <w:rsid w:val="002E2754"/>
    <w:rsid w:val="002F51F9"/>
    <w:rsid w:val="0031639A"/>
    <w:rsid w:val="00327ED8"/>
    <w:rsid w:val="00337C51"/>
    <w:rsid w:val="003862A1"/>
    <w:rsid w:val="003B7CF6"/>
    <w:rsid w:val="003D2DED"/>
    <w:rsid w:val="003E233E"/>
    <w:rsid w:val="003F149E"/>
    <w:rsid w:val="0041037D"/>
    <w:rsid w:val="00436B4E"/>
    <w:rsid w:val="004812E8"/>
    <w:rsid w:val="004F5963"/>
    <w:rsid w:val="005016C1"/>
    <w:rsid w:val="00540C0C"/>
    <w:rsid w:val="00567EEB"/>
    <w:rsid w:val="00573B45"/>
    <w:rsid w:val="005C1A15"/>
    <w:rsid w:val="006056C8"/>
    <w:rsid w:val="0063721B"/>
    <w:rsid w:val="00677EB4"/>
    <w:rsid w:val="006A4E41"/>
    <w:rsid w:val="006A65C1"/>
    <w:rsid w:val="006A68EF"/>
    <w:rsid w:val="006F022E"/>
    <w:rsid w:val="006F1CE5"/>
    <w:rsid w:val="00715942"/>
    <w:rsid w:val="007624D1"/>
    <w:rsid w:val="00816442"/>
    <w:rsid w:val="00832BFA"/>
    <w:rsid w:val="008438B9"/>
    <w:rsid w:val="008446C4"/>
    <w:rsid w:val="008709C9"/>
    <w:rsid w:val="008B6B3B"/>
    <w:rsid w:val="008B7859"/>
    <w:rsid w:val="008C3996"/>
    <w:rsid w:val="00944F64"/>
    <w:rsid w:val="00945D8A"/>
    <w:rsid w:val="009958EE"/>
    <w:rsid w:val="009B0A09"/>
    <w:rsid w:val="009D1798"/>
    <w:rsid w:val="009E14E4"/>
    <w:rsid w:val="00A376FC"/>
    <w:rsid w:val="00A424F2"/>
    <w:rsid w:val="00A50FA6"/>
    <w:rsid w:val="00A85D94"/>
    <w:rsid w:val="00A96590"/>
    <w:rsid w:val="00AC6122"/>
    <w:rsid w:val="00B36B81"/>
    <w:rsid w:val="00BE5C6F"/>
    <w:rsid w:val="00C37220"/>
    <w:rsid w:val="00C566CB"/>
    <w:rsid w:val="00C57A36"/>
    <w:rsid w:val="00C62210"/>
    <w:rsid w:val="00C90D67"/>
    <w:rsid w:val="00CB588A"/>
    <w:rsid w:val="00CC0DBE"/>
    <w:rsid w:val="00D8414B"/>
    <w:rsid w:val="00D8694A"/>
    <w:rsid w:val="00DC311C"/>
    <w:rsid w:val="00E06E94"/>
    <w:rsid w:val="00E26B0D"/>
    <w:rsid w:val="00E75456"/>
    <w:rsid w:val="00EA0811"/>
    <w:rsid w:val="00EE70B4"/>
    <w:rsid w:val="00EF2F4C"/>
    <w:rsid w:val="00F06ED0"/>
    <w:rsid w:val="00F32E2A"/>
    <w:rsid w:val="00F855D8"/>
    <w:rsid w:val="00FC49C1"/>
    <w:rsid w:val="00FE7485"/>
    <w:rsid w:val="00FF4FC1"/>
    <w:rsid w:val="00FF582E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9D75"/>
  <w15:chartTrackingRefBased/>
  <w15:docId w15:val="{9763DDA0-3343-4373-B5CC-98C89DB5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árrafo Norma APA 7 Edición"/>
    <w:qFormat/>
    <w:rsid w:val="00C37220"/>
    <w:pPr>
      <w:spacing w:after="0" w:line="480" w:lineRule="auto"/>
      <w:ind w:firstLine="720"/>
    </w:pPr>
    <w:rPr>
      <w:rFonts w:ascii="Arial" w:hAnsi="Arial"/>
      <w:sz w:val="24"/>
    </w:rPr>
  </w:style>
  <w:style w:type="paragraph" w:styleId="Ttulo1">
    <w:name w:val="heading 1"/>
    <w:aliases w:val="Título 1 Norma APA 7 Edición"/>
    <w:basedOn w:val="Normal"/>
    <w:next w:val="Normal"/>
    <w:link w:val="Ttulo1Car"/>
    <w:uiPriority w:val="1"/>
    <w:qFormat/>
    <w:rsid w:val="004F5963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Norma APA 7 Edición"/>
    <w:basedOn w:val="Normal"/>
    <w:next w:val="Normal"/>
    <w:link w:val="Ttulo2Car"/>
    <w:uiPriority w:val="9"/>
    <w:unhideWhenUsed/>
    <w:qFormat/>
    <w:rsid w:val="004F5963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aliases w:val="Título 3 Norma APA 7 Edición"/>
    <w:basedOn w:val="Normal"/>
    <w:next w:val="Normal"/>
    <w:link w:val="Ttulo3Car"/>
    <w:uiPriority w:val="9"/>
    <w:unhideWhenUsed/>
    <w:qFormat/>
    <w:rsid w:val="004F5963"/>
    <w:pPr>
      <w:keepNext/>
      <w:keepLines/>
      <w:ind w:firstLine="0"/>
      <w:outlineLvl w:val="2"/>
    </w:pPr>
    <w:rPr>
      <w:rFonts w:eastAsiaTheme="majorEastAsia" w:cstheme="majorBidi"/>
      <w:b/>
      <w:i/>
      <w:szCs w:val="24"/>
    </w:rPr>
  </w:style>
  <w:style w:type="paragraph" w:styleId="Ttulo4">
    <w:name w:val="heading 4"/>
    <w:aliases w:val="Título 4 Norma APA 7 Edición"/>
    <w:basedOn w:val="Normal"/>
    <w:next w:val="Normal"/>
    <w:link w:val="Ttulo4Car"/>
    <w:uiPriority w:val="9"/>
    <w:unhideWhenUsed/>
    <w:qFormat/>
    <w:rsid w:val="004F5963"/>
    <w:pPr>
      <w:keepNext/>
      <w:keepLines/>
      <w:outlineLvl w:val="3"/>
    </w:pPr>
    <w:rPr>
      <w:rFonts w:eastAsiaTheme="majorEastAsia" w:cstheme="majorBidi"/>
      <w:b/>
      <w:iCs/>
    </w:rPr>
  </w:style>
  <w:style w:type="paragraph" w:styleId="Ttulo5">
    <w:name w:val="heading 5"/>
    <w:aliases w:val="Título 5 Norma APA 7 Edición"/>
    <w:basedOn w:val="Normal"/>
    <w:next w:val="Normal"/>
    <w:link w:val="Ttulo5Car"/>
    <w:uiPriority w:val="9"/>
    <w:unhideWhenUsed/>
    <w:qFormat/>
    <w:rsid w:val="00202C43"/>
    <w:pPr>
      <w:keepNext/>
      <w:keepLines/>
      <w:outlineLvl w:val="4"/>
    </w:pPr>
    <w:rPr>
      <w:rFonts w:eastAsiaTheme="majorEastAsia" w:cstheme="majorBidi"/>
      <w:b/>
      <w:i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FF6F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0DB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 Norma APA 7 Edición Car"/>
    <w:basedOn w:val="Fuentedeprrafopredeter"/>
    <w:link w:val="Ttulo1"/>
    <w:uiPriority w:val="1"/>
    <w:rsid w:val="004F596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aliases w:val="Título 2 Norma APA 7 Edición Car"/>
    <w:basedOn w:val="Fuentedeprrafopredeter"/>
    <w:link w:val="Ttulo2"/>
    <w:uiPriority w:val="9"/>
    <w:rsid w:val="004F596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aliases w:val="Título 3 Norma APA 7 Edición Car"/>
    <w:basedOn w:val="Fuentedeprrafopredeter"/>
    <w:link w:val="Ttulo3"/>
    <w:uiPriority w:val="9"/>
    <w:rsid w:val="004F5963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Ttulo4Car">
    <w:name w:val="Título 4 Car"/>
    <w:aliases w:val="Título 4 Norma APA 7 Edición Car"/>
    <w:basedOn w:val="Fuentedeprrafopredeter"/>
    <w:link w:val="Ttulo4"/>
    <w:uiPriority w:val="9"/>
    <w:rsid w:val="004F5963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5Car">
    <w:name w:val="Título 5 Car"/>
    <w:aliases w:val="Título 5 Norma APA 7 Edición Car"/>
    <w:basedOn w:val="Fuentedeprrafopredeter"/>
    <w:link w:val="Ttulo5"/>
    <w:uiPriority w:val="9"/>
    <w:rsid w:val="00202C43"/>
    <w:rPr>
      <w:rFonts w:ascii="Arial" w:eastAsiaTheme="majorEastAsia" w:hAnsi="Arial" w:cstheme="majorBidi"/>
      <w:b/>
      <w:i/>
    </w:rPr>
  </w:style>
  <w:style w:type="table" w:customStyle="1" w:styleId="EstilodetablaNormaAPA7Edicin">
    <w:name w:val="Estilo de tabla Norma APA 7 Edición"/>
    <w:basedOn w:val="Tablanormal"/>
    <w:uiPriority w:val="99"/>
    <w:rsid w:val="00202C43"/>
    <w:pPr>
      <w:spacing w:after="0" w:line="360" w:lineRule="auto"/>
      <w:jc w:val="center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rFonts w:ascii="Arial" w:hAnsi="Arial"/>
        <w:color w:val="auto"/>
        <w:sz w:val="22"/>
      </w:rPr>
      <w:tblPr/>
      <w:tcPr>
        <w:tcBorders>
          <w:bottom w:val="single" w:sz="4" w:space="0" w:color="auto"/>
        </w:tcBorders>
      </w:tcPr>
    </w:tblStylePr>
    <w:tblStylePr w:type="firstCol">
      <w:pPr>
        <w:wordWrap/>
        <w:spacing w:line="360" w:lineRule="auto"/>
        <w:jc w:val="left"/>
      </w:pPr>
      <w:rPr>
        <w:rFonts w:ascii="Arial" w:hAnsi="Arial"/>
        <w:color w:val="auto"/>
        <w:sz w:val="22"/>
      </w:rPr>
    </w:tblStylePr>
  </w:style>
  <w:style w:type="character" w:customStyle="1" w:styleId="Ttulo6Car">
    <w:name w:val="Título 6 Car"/>
    <w:basedOn w:val="Fuentedeprrafopredeter"/>
    <w:link w:val="Ttulo6"/>
    <w:uiPriority w:val="9"/>
    <w:semiHidden/>
    <w:rsid w:val="00FF6F2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Descripcin">
    <w:name w:val="caption"/>
    <w:basedOn w:val="Normal"/>
    <w:next w:val="Normal"/>
    <w:uiPriority w:val="35"/>
    <w:unhideWhenUsed/>
    <w:rsid w:val="00FF6F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0DBE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Cita">
    <w:name w:val="Quote"/>
    <w:aliases w:val="Número de tabla y figura Norma APA 7 Edición"/>
    <w:basedOn w:val="Normal"/>
    <w:next w:val="Normal"/>
    <w:link w:val="CitaCar"/>
    <w:uiPriority w:val="29"/>
    <w:qFormat/>
    <w:rsid w:val="00FE7485"/>
    <w:pPr>
      <w:ind w:firstLine="0"/>
    </w:pPr>
    <w:rPr>
      <w:b/>
      <w:iCs/>
    </w:rPr>
  </w:style>
  <w:style w:type="character" w:customStyle="1" w:styleId="CitaCar">
    <w:name w:val="Cita Car"/>
    <w:aliases w:val="Número de tabla y figura Norma APA 7 Edición Car"/>
    <w:basedOn w:val="Fuentedeprrafopredeter"/>
    <w:link w:val="Cita"/>
    <w:uiPriority w:val="29"/>
    <w:rsid w:val="00FE7485"/>
    <w:rPr>
      <w:rFonts w:ascii="Times New Roman" w:hAnsi="Times New Roman"/>
      <w:b/>
      <w:iCs/>
      <w:sz w:val="24"/>
    </w:rPr>
  </w:style>
  <w:style w:type="paragraph" w:styleId="Citadestacada">
    <w:name w:val="Intense Quote"/>
    <w:aliases w:val="Título de la tabla y figura Norma APA 7 Edición"/>
    <w:basedOn w:val="Normal"/>
    <w:next w:val="Normal"/>
    <w:link w:val="CitadestacadaCar"/>
    <w:uiPriority w:val="30"/>
    <w:qFormat/>
    <w:rsid w:val="00F32E2A"/>
    <w:pPr>
      <w:ind w:firstLine="0"/>
    </w:pPr>
    <w:rPr>
      <w:i/>
      <w:iCs/>
    </w:rPr>
  </w:style>
  <w:style w:type="character" w:customStyle="1" w:styleId="CitadestacadaCar">
    <w:name w:val="Cita destacada Car"/>
    <w:aliases w:val="Título de la tabla y figura Norma APA 7 Edición Car"/>
    <w:basedOn w:val="Fuentedeprrafopredeter"/>
    <w:link w:val="Citadestacada"/>
    <w:uiPriority w:val="30"/>
    <w:rsid w:val="00F32E2A"/>
    <w:rPr>
      <w:rFonts w:ascii="Times New Roman" w:hAnsi="Times New Roman"/>
      <w:i/>
      <w:iCs/>
      <w:sz w:val="24"/>
    </w:rPr>
  </w:style>
  <w:style w:type="character" w:styleId="Referenciasutil">
    <w:name w:val="Subtle Reference"/>
    <w:basedOn w:val="Fuentedeprrafopredeter"/>
    <w:uiPriority w:val="31"/>
    <w:rsid w:val="00FE7485"/>
    <w:rPr>
      <w:smallCaps/>
      <w:color w:val="5A5A5A" w:themeColor="text1" w:themeTint="A5"/>
    </w:rPr>
  </w:style>
  <w:style w:type="paragraph" w:styleId="Prrafodelista">
    <w:name w:val="List Paragraph"/>
    <w:aliases w:val="Nota de tabla y figura Norma APA 7 Edición"/>
    <w:basedOn w:val="Normal"/>
    <w:uiPriority w:val="34"/>
    <w:qFormat/>
    <w:rsid w:val="00CB588A"/>
    <w:pPr>
      <w:spacing w:before="240"/>
      <w:ind w:firstLine="0"/>
      <w:contextualSpacing/>
    </w:pPr>
  </w:style>
  <w:style w:type="character" w:styleId="Ttulodellibro">
    <w:name w:val="Book Title"/>
    <w:basedOn w:val="Fuentedeprrafopredeter"/>
    <w:uiPriority w:val="33"/>
    <w:rsid w:val="00FE7485"/>
    <w:rPr>
      <w:b/>
      <w:bCs/>
      <w:i/>
      <w:iCs/>
      <w:spacing w:val="5"/>
    </w:rPr>
  </w:style>
  <w:style w:type="table" w:styleId="Tablaconcuadrculaclara">
    <w:name w:val="Grid Table Light"/>
    <w:basedOn w:val="Tablanormal"/>
    <w:uiPriority w:val="40"/>
    <w:rsid w:val="006F1C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59"/>
    <w:rsid w:val="00870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1286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864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1286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864"/>
    <w:rPr>
      <w:rFonts w:ascii="Times New Roman" w:hAnsi="Times New Roman"/>
      <w:sz w:val="24"/>
    </w:rPr>
  </w:style>
  <w:style w:type="paragraph" w:styleId="TtuloTDC">
    <w:name w:val="TOC Heading"/>
    <w:basedOn w:val="Ttulo1"/>
    <w:next w:val="Normal"/>
    <w:uiPriority w:val="39"/>
    <w:unhideWhenUsed/>
    <w:rsid w:val="009D1798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9D1798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9D1798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F2F4C"/>
    <w:pPr>
      <w:spacing w:after="0" w:line="240" w:lineRule="auto"/>
    </w:pPr>
    <w:rPr>
      <w:lang w:val="es-E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EF2F4C"/>
    <w:pPr>
      <w:spacing w:after="0" w:line="240" w:lineRule="auto"/>
    </w:pPr>
    <w:rPr>
      <w:lang w:val="es-E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bano\Dropbox\UCSG\VIP\TECNOCATOL\2026\TECNOCATOL%20-%20%20FORMATO%20DE%20PRESENTACI&#211;N%20-INFORME%20FINAL%20DE%20LA%20PROPUESTA%20TECNOCATOL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F30C92B2-7256-4D75-9D0C-AAC47C9F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TECNOCATOL -  FORMATO DE PRESENTACIÓN -INFORME FINAL DE LA PROPUESTA TECNOCATOL 2026.dotx</Template>
  <TotalTime>1</TotalTime>
  <Pages>9</Pages>
  <Words>1202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Baño Hifong</dc:creator>
  <cp:keywords/>
  <dc:description/>
  <cp:lastModifiedBy>Maria Mercedes Baño Hifong</cp:lastModifiedBy>
  <cp:revision>1</cp:revision>
  <dcterms:created xsi:type="dcterms:W3CDTF">2026-06-16T19:46:00Z</dcterms:created>
  <dcterms:modified xsi:type="dcterms:W3CDTF">2026-06-16T19:47:00Z</dcterms:modified>
</cp:coreProperties>
</file>